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1A76B" w14:textId="6227D745" w:rsidR="007A1475" w:rsidRPr="00B82161" w:rsidRDefault="007A1475" w:rsidP="00B82161">
      <w:pPr>
        <w:pStyle w:val="Title"/>
        <w:spacing w:before="0" w:after="280"/>
      </w:pPr>
      <w:r w:rsidRPr="007C7939">
        <w:t xml:space="preserve">Title of the Paper Goes Here: Capitalize the First Letter of Major Words, Centered, </w:t>
      </w:r>
      <w:r w:rsidR="001B0AA4">
        <w:t>“Title” Style</w:t>
      </w:r>
      <w:r w:rsidRPr="007C7939">
        <w:t>, Not More Than Three Lines Long</w:t>
      </w:r>
    </w:p>
    <w:p w14:paraId="0A9081BA" w14:textId="787D1C36" w:rsidR="007A1475" w:rsidRPr="00711B08" w:rsidRDefault="007A1475" w:rsidP="00711B08">
      <w:pPr>
        <w:pStyle w:val="Subtitle"/>
        <w:spacing w:before="0" w:after="220"/>
        <w:contextualSpacing/>
      </w:pPr>
      <w:r w:rsidRPr="007C7939">
        <w:rPr>
          <w:rFonts w:hint="eastAsia"/>
        </w:rPr>
        <w:t>Author A</w:t>
      </w:r>
      <w:r w:rsidRPr="007C7939">
        <w:rPr>
          <w:vertAlign w:val="superscript"/>
        </w:rPr>
        <w:t>1</w:t>
      </w:r>
      <w:r w:rsidRPr="007C7939">
        <w:t>,</w:t>
      </w:r>
      <w:r w:rsidRPr="007C7939">
        <w:rPr>
          <w:rFonts w:hint="eastAsia"/>
        </w:rPr>
        <w:t xml:space="preserve"> Author B</w:t>
      </w:r>
      <w:r w:rsidR="00A759F5">
        <w:rPr>
          <w:vertAlign w:val="superscript"/>
        </w:rPr>
        <w:t>1</w:t>
      </w:r>
      <w:r w:rsidR="00A842C8">
        <w:rPr>
          <w:vertAlign w:val="superscript"/>
        </w:rPr>
        <w:t>,2</w:t>
      </w:r>
      <w:r w:rsidRPr="007C7939">
        <w:t>, Author C</w:t>
      </w:r>
      <w:r w:rsidR="00A759F5">
        <w:rPr>
          <w:vertAlign w:val="superscript"/>
        </w:rPr>
        <w:t>2</w:t>
      </w:r>
      <w:r w:rsidRPr="007C7939">
        <w:t>,</w:t>
      </w:r>
      <w:r w:rsidR="00A759F5" w:rsidRPr="00A759F5">
        <w:t xml:space="preserve"> </w:t>
      </w:r>
      <w:r w:rsidR="00A759F5" w:rsidRPr="007C7939">
        <w:t xml:space="preserve">Author </w:t>
      </w:r>
      <w:r w:rsidR="00A842C8">
        <w:t>D</w:t>
      </w:r>
      <w:r w:rsidR="00A759F5">
        <w:rPr>
          <w:vertAlign w:val="superscript"/>
        </w:rPr>
        <w:t>3</w:t>
      </w:r>
      <w:r w:rsidR="00A759F5" w:rsidRPr="007C7939">
        <w:t>,</w:t>
      </w:r>
      <w:r w:rsidRPr="007C7939">
        <w:t xml:space="preserve"> </w:t>
      </w:r>
      <w:r w:rsidR="00A759F5" w:rsidRPr="007C7939">
        <w:t xml:space="preserve">Author </w:t>
      </w:r>
      <w:r w:rsidR="00A842C8">
        <w:t>E</w:t>
      </w:r>
      <w:r w:rsidR="00A759F5">
        <w:rPr>
          <w:vertAlign w:val="superscript"/>
        </w:rPr>
        <w:t>4</w:t>
      </w:r>
      <w:r w:rsidR="00A759F5" w:rsidRPr="007C7939">
        <w:t xml:space="preserve">, </w:t>
      </w:r>
      <w:r w:rsidRPr="007C7939">
        <w:t>Author N</w:t>
      </w:r>
      <w:r w:rsidR="00A759F5">
        <w:rPr>
          <w:vertAlign w:val="superscript"/>
        </w:rPr>
        <w:t>1</w:t>
      </w:r>
      <w:r w:rsidR="004E1BA2">
        <w:rPr>
          <w:vertAlign w:val="superscript"/>
        </w:rPr>
        <w:t>,</w:t>
      </w:r>
      <w:r w:rsidR="004E1BA2" w:rsidRPr="007C7939">
        <w:rPr>
          <w:rStyle w:val="FootnoteReference"/>
        </w:rPr>
        <w:footnoteReference w:customMarkFollows="1" w:id="1"/>
        <w:sym w:font="Symbol" w:char="F02A"/>
      </w:r>
    </w:p>
    <w:p w14:paraId="64CD657B" w14:textId="77777777" w:rsidR="007A1475" w:rsidRPr="007C7939" w:rsidRDefault="007A1475" w:rsidP="00B82161">
      <w:pPr>
        <w:spacing w:before="0" w:after="240"/>
        <w:contextualSpacing/>
        <w:jc w:val="center"/>
      </w:pPr>
      <w:r w:rsidRPr="007C7939">
        <w:rPr>
          <w:vertAlign w:val="superscript"/>
        </w:rPr>
        <w:t>1</w:t>
      </w:r>
      <w:r w:rsidRPr="007C7939">
        <w:rPr>
          <w:rFonts w:hint="eastAsia"/>
        </w:rPr>
        <w:t>Name of Institute</w:t>
      </w:r>
      <w:r w:rsidRPr="007C7939">
        <w:t>, City, State</w:t>
      </w:r>
      <w:r w:rsidR="009F546C" w:rsidRPr="007C7939">
        <w:t xml:space="preserve">; </w:t>
      </w:r>
      <w:r w:rsidRPr="007C7939">
        <w:rPr>
          <w:vertAlign w:val="superscript"/>
        </w:rPr>
        <w:t>2</w:t>
      </w:r>
      <w:r w:rsidRPr="007C7939">
        <w:rPr>
          <w:rFonts w:hint="eastAsia"/>
        </w:rPr>
        <w:t>Name of Institute</w:t>
      </w:r>
      <w:r w:rsidRPr="007C7939">
        <w:t>, City, State</w:t>
      </w:r>
      <w:r w:rsidR="009F546C" w:rsidRPr="007C7939">
        <w:t xml:space="preserve">; </w:t>
      </w:r>
      <w:r w:rsidRPr="007C7939">
        <w:rPr>
          <w:vertAlign w:val="superscript"/>
        </w:rPr>
        <w:t>3</w:t>
      </w:r>
      <w:r w:rsidRPr="007C7939">
        <w:rPr>
          <w:rFonts w:hint="eastAsia"/>
        </w:rPr>
        <w:t>Name of Institute</w:t>
      </w:r>
      <w:r w:rsidRPr="007C7939">
        <w:t xml:space="preserve">, City, </w:t>
      </w:r>
      <w:proofErr w:type="gramStart"/>
      <w:r w:rsidRPr="007C7939">
        <w:t>State</w:t>
      </w:r>
      <w:r w:rsidR="00B82161">
        <w:t>;</w:t>
      </w:r>
      <w:proofErr w:type="gramEnd"/>
    </w:p>
    <w:p w14:paraId="36BB0044" w14:textId="77777777" w:rsidR="009F546C" w:rsidRDefault="00A759F5" w:rsidP="00B82161">
      <w:pPr>
        <w:spacing w:before="0" w:after="240"/>
        <w:contextualSpacing/>
        <w:jc w:val="center"/>
      </w:pPr>
      <w:r>
        <w:rPr>
          <w:vertAlign w:val="superscript"/>
        </w:rPr>
        <w:t>4</w:t>
      </w:r>
      <w:r w:rsidR="007A1475" w:rsidRPr="007C7939">
        <w:rPr>
          <w:rFonts w:hint="eastAsia"/>
        </w:rPr>
        <w:t>Name of Institute</w:t>
      </w:r>
      <w:r w:rsidR="007A1475" w:rsidRPr="007C7939">
        <w:t>, City, State</w:t>
      </w:r>
    </w:p>
    <w:p w14:paraId="3F060FB6" w14:textId="77777777" w:rsidR="00B82161" w:rsidRPr="00B82161" w:rsidRDefault="00B82161" w:rsidP="00B82161">
      <w:pPr>
        <w:spacing w:before="0" w:after="240"/>
        <w:contextualSpacing/>
        <w:jc w:val="center"/>
        <w:rPr>
          <w:bCs/>
        </w:rPr>
      </w:pPr>
    </w:p>
    <w:p w14:paraId="66959F3E" w14:textId="77777777" w:rsidR="00B82161" w:rsidRPr="00530AFA" w:rsidRDefault="007A1475" w:rsidP="00530AFA">
      <w:pPr>
        <w:jc w:val="center"/>
        <w:rPr>
          <w:i/>
          <w:iCs/>
        </w:rPr>
      </w:pPr>
      <w:r w:rsidRPr="00B82161">
        <w:rPr>
          <w:i/>
          <w:iCs/>
        </w:rPr>
        <w:t>[leave space for DOI, which will be inserted by ANS]</w:t>
      </w:r>
    </w:p>
    <w:p w14:paraId="150AFD78" w14:textId="77777777" w:rsidR="002C10B0" w:rsidRPr="00D61A94" w:rsidRDefault="002C10B0" w:rsidP="00530AFA">
      <w:pPr>
        <w:pStyle w:val="DefaultHeading"/>
        <w:spacing w:before="480" w:after="480"/>
      </w:pPr>
      <w:r w:rsidRPr="00B82161">
        <w:t>ABSTRACT</w:t>
      </w:r>
    </w:p>
    <w:p w14:paraId="61AAA64E" w14:textId="3FE91C3A" w:rsidR="00495642" w:rsidRDefault="00495642" w:rsidP="00B82161">
      <w:pPr>
        <w:pStyle w:val="Abstract"/>
        <w:spacing w:before="0" w:after="240"/>
      </w:pPr>
      <w:r w:rsidRPr="00495642">
        <w:t xml:space="preserve">A required </w:t>
      </w:r>
      <w:r w:rsidR="001541F8">
        <w:t>3</w:t>
      </w:r>
      <w:r w:rsidR="00A24059">
        <w:t>0</w:t>
      </w:r>
      <w:r w:rsidRPr="00495642">
        <w:t>0-</w:t>
      </w:r>
      <w:r w:rsidR="001541F8">
        <w:t>40</w:t>
      </w:r>
      <w:r w:rsidRPr="00495642">
        <w:t>0 word</w:t>
      </w:r>
      <w:r w:rsidR="00587BD2">
        <w:t>s</w:t>
      </w:r>
      <w:r w:rsidRPr="00495642">
        <w:t xml:space="preserve"> abstract starts on this line. Use </w:t>
      </w:r>
      <w:r w:rsidR="00DE7727">
        <w:t xml:space="preserve">style </w:t>
      </w:r>
      <w:r w:rsidR="00587BD2">
        <w:t xml:space="preserve">“Abstract” </w:t>
      </w:r>
      <w:r w:rsidR="00DE7727">
        <w:t>for the abstract text</w:t>
      </w:r>
      <w:r w:rsidRPr="00495642">
        <w:t>. The abstract highlights the main accomplishments, what is new, and how it relates to the state-of-the-art.</w:t>
      </w:r>
    </w:p>
    <w:p w14:paraId="6ABAE3A3" w14:textId="77777777" w:rsidR="004C77BE" w:rsidRPr="00B82161" w:rsidRDefault="00504FE1" w:rsidP="00B82161">
      <w:pPr>
        <w:pStyle w:val="Abstract"/>
        <w:rPr>
          <w:szCs w:val="20"/>
        </w:rPr>
      </w:pPr>
      <w:r w:rsidRPr="009E59EE">
        <w:rPr>
          <w:i/>
        </w:rPr>
        <w:t>Key</w:t>
      </w:r>
      <w:r w:rsidR="00444DEC">
        <w:rPr>
          <w:i/>
        </w:rPr>
        <w:t>w</w:t>
      </w:r>
      <w:r w:rsidRPr="009E59EE">
        <w:rPr>
          <w:i/>
        </w:rPr>
        <w:t>ords</w:t>
      </w:r>
      <w:r w:rsidRPr="009E59EE">
        <w:t>: List of no more than five keywords</w:t>
      </w:r>
    </w:p>
    <w:sectPr w:rsidR="004C77BE" w:rsidRPr="00B82161" w:rsidSect="003C71A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BCD97" w14:textId="77777777" w:rsidR="00A842C8" w:rsidRDefault="00A842C8" w:rsidP="00B82161">
      <w:r>
        <w:separator/>
      </w:r>
    </w:p>
  </w:endnote>
  <w:endnote w:type="continuationSeparator" w:id="0">
    <w:p w14:paraId="0FC83561" w14:textId="77777777" w:rsidR="00A842C8" w:rsidRDefault="00A842C8" w:rsidP="00B82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69BA1" w14:textId="77777777" w:rsidR="00144F8D" w:rsidRPr="00144F8D" w:rsidRDefault="00144F8D" w:rsidP="00B8216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5D335" w14:textId="77777777" w:rsidR="00C1353C" w:rsidRPr="00C1353C" w:rsidRDefault="00C1353C" w:rsidP="00B8216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F7104" w14:textId="77777777" w:rsidR="00C1353C" w:rsidRPr="00C1353C" w:rsidRDefault="00C1353C" w:rsidP="00B821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A60AD" w14:textId="77777777" w:rsidR="00A842C8" w:rsidRDefault="00A842C8" w:rsidP="00B82161">
      <w:r>
        <w:separator/>
      </w:r>
    </w:p>
  </w:footnote>
  <w:footnote w:type="continuationSeparator" w:id="0">
    <w:p w14:paraId="2A7B765B" w14:textId="77777777" w:rsidR="00A842C8" w:rsidRDefault="00A842C8" w:rsidP="00B82161">
      <w:r>
        <w:continuationSeparator/>
      </w:r>
    </w:p>
  </w:footnote>
  <w:footnote w:id="1">
    <w:p w14:paraId="056A886F" w14:textId="77777777" w:rsidR="004E1BA2" w:rsidRDefault="004E1BA2" w:rsidP="004E1BA2">
      <w:pPr>
        <w:pStyle w:val="FootnoteText"/>
      </w:pPr>
      <w:r>
        <w:rPr>
          <w:rStyle w:val="FootnoteReference"/>
          <w:sz w:val="18"/>
        </w:rPr>
        <w:sym w:font="Symbol" w:char="F02A"/>
      </w:r>
      <w:r w:rsidRPr="00DF501F">
        <w:t xml:space="preserve">Email </w:t>
      </w:r>
      <w:r>
        <w:t>a</w:t>
      </w:r>
      <w:r w:rsidRPr="00DF501F">
        <w:t>ddress for primary/corresponding author only</w:t>
      </w:r>
      <w:r>
        <w:t xml:space="preserve">. Move the </w:t>
      </w:r>
      <w:r>
        <w:rPr>
          <w:rStyle w:val="FootnoteReference"/>
          <w:sz w:val="18"/>
        </w:rPr>
        <w:sym w:font="Symbol" w:char="F02A"/>
      </w:r>
      <w:r>
        <w:rPr>
          <w:sz w:val="18"/>
        </w:rPr>
        <w:t xml:space="preserve"> </w:t>
      </w:r>
      <w:r w:rsidRPr="00B2643F">
        <w:t>next</w:t>
      </w:r>
      <w:r>
        <w:t xml:space="preserve"> to the appropriate name.</w:t>
      </w:r>
      <w:r w:rsidR="00711B08">
        <w:t xml:space="preserve"> </w:t>
      </w:r>
      <w:r w:rsidR="00711B08" w:rsidRPr="00711B08">
        <w:t>Do not use all capital letters for any part of any author’s name</w:t>
      </w:r>
      <w:r w:rsidR="00711B08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A511C" w14:textId="77777777" w:rsidR="00C1353C" w:rsidRPr="00F11F67" w:rsidRDefault="00C1353C" w:rsidP="00B8216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B888F" w14:textId="77777777" w:rsidR="00C1353C" w:rsidRPr="00407BA2" w:rsidRDefault="00C1353C" w:rsidP="00B8216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12EA1" w14:textId="77777777" w:rsidR="00A379F6" w:rsidRPr="00290CC4" w:rsidRDefault="00A379F6" w:rsidP="00B821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8F5E766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D1C05F4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3C24570"/>
    <w:multiLevelType w:val="hybridMultilevel"/>
    <w:tmpl w:val="358CC3E0"/>
    <w:lvl w:ilvl="0" w:tplc="2D5EDAC6">
      <w:start w:val="1"/>
      <w:numFmt w:val="decimal"/>
      <w:pStyle w:val="Reference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C01123"/>
    <w:multiLevelType w:val="multilevel"/>
    <w:tmpl w:val="41C21760"/>
    <w:styleLink w:val="CurrentList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32A2DD6"/>
    <w:multiLevelType w:val="hybridMultilevel"/>
    <w:tmpl w:val="587C0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5F621D"/>
    <w:multiLevelType w:val="multilevel"/>
    <w:tmpl w:val="31DC0F9A"/>
    <w:lvl w:ilvl="0">
      <w:start w:val="1"/>
      <w:numFmt w:val="decimal"/>
      <w:pStyle w:val="Heading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DAD0BC6"/>
    <w:multiLevelType w:val="multilevel"/>
    <w:tmpl w:val="41C21760"/>
    <w:styleLink w:val="CurrentList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38D37B8"/>
    <w:multiLevelType w:val="multilevel"/>
    <w:tmpl w:val="7F5C48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248882855">
    <w:abstractNumId w:val="1"/>
  </w:num>
  <w:num w:numId="2" w16cid:durableId="370499393">
    <w:abstractNumId w:val="0"/>
  </w:num>
  <w:num w:numId="3" w16cid:durableId="1915895105">
    <w:abstractNumId w:val="7"/>
  </w:num>
  <w:num w:numId="4" w16cid:durableId="2077894004">
    <w:abstractNumId w:val="2"/>
  </w:num>
  <w:num w:numId="5" w16cid:durableId="413624238">
    <w:abstractNumId w:val="5"/>
  </w:num>
  <w:num w:numId="6" w16cid:durableId="839858030">
    <w:abstractNumId w:val="3"/>
  </w:num>
  <w:num w:numId="7" w16cid:durableId="1826781609">
    <w:abstractNumId w:val="6"/>
  </w:num>
  <w:num w:numId="8" w16cid:durableId="2056612325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embedSystemFonts/>
  <w:bordersDoNotSurroundHeader/>
  <w:bordersDoNotSurroundFooter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2C8"/>
    <w:rsid w:val="00000DFD"/>
    <w:rsid w:val="00015BC9"/>
    <w:rsid w:val="00016528"/>
    <w:rsid w:val="00017E5B"/>
    <w:rsid w:val="0003343B"/>
    <w:rsid w:val="00035935"/>
    <w:rsid w:val="00047887"/>
    <w:rsid w:val="00051533"/>
    <w:rsid w:val="00067502"/>
    <w:rsid w:val="000B4172"/>
    <w:rsid w:val="000C1D98"/>
    <w:rsid w:val="000C5012"/>
    <w:rsid w:val="000C6ECD"/>
    <w:rsid w:val="000E5B37"/>
    <w:rsid w:val="001154A6"/>
    <w:rsid w:val="00115BAC"/>
    <w:rsid w:val="0011750E"/>
    <w:rsid w:val="00122EF8"/>
    <w:rsid w:val="001276C6"/>
    <w:rsid w:val="00132429"/>
    <w:rsid w:val="00132726"/>
    <w:rsid w:val="001334DC"/>
    <w:rsid w:val="00136234"/>
    <w:rsid w:val="00144F8D"/>
    <w:rsid w:val="00146012"/>
    <w:rsid w:val="001522C9"/>
    <w:rsid w:val="00152388"/>
    <w:rsid w:val="00152AD5"/>
    <w:rsid w:val="001541F8"/>
    <w:rsid w:val="00165EE8"/>
    <w:rsid w:val="0018446B"/>
    <w:rsid w:val="00187D5C"/>
    <w:rsid w:val="00194BF1"/>
    <w:rsid w:val="00195430"/>
    <w:rsid w:val="001A1939"/>
    <w:rsid w:val="001A51B9"/>
    <w:rsid w:val="001A65EB"/>
    <w:rsid w:val="001B0AA4"/>
    <w:rsid w:val="001B4188"/>
    <w:rsid w:val="001C4A81"/>
    <w:rsid w:val="001C4ED7"/>
    <w:rsid w:val="001D0DD8"/>
    <w:rsid w:val="001D1F26"/>
    <w:rsid w:val="001D35CC"/>
    <w:rsid w:val="001D59E9"/>
    <w:rsid w:val="001D6E7C"/>
    <w:rsid w:val="001E7EF8"/>
    <w:rsid w:val="00212873"/>
    <w:rsid w:val="00213670"/>
    <w:rsid w:val="00224FAC"/>
    <w:rsid w:val="002327C8"/>
    <w:rsid w:val="00244E39"/>
    <w:rsid w:val="0026798D"/>
    <w:rsid w:val="0027157F"/>
    <w:rsid w:val="002802C5"/>
    <w:rsid w:val="00284459"/>
    <w:rsid w:val="00285940"/>
    <w:rsid w:val="00290CC4"/>
    <w:rsid w:val="002A393E"/>
    <w:rsid w:val="002A54E9"/>
    <w:rsid w:val="002B2FAE"/>
    <w:rsid w:val="002C10B0"/>
    <w:rsid w:val="002C3209"/>
    <w:rsid w:val="002D2C78"/>
    <w:rsid w:val="002E292E"/>
    <w:rsid w:val="0031491A"/>
    <w:rsid w:val="0033285C"/>
    <w:rsid w:val="0034007A"/>
    <w:rsid w:val="00343A2F"/>
    <w:rsid w:val="00355E5C"/>
    <w:rsid w:val="00364223"/>
    <w:rsid w:val="00372303"/>
    <w:rsid w:val="003839F1"/>
    <w:rsid w:val="00385B60"/>
    <w:rsid w:val="003962AA"/>
    <w:rsid w:val="003B5B3B"/>
    <w:rsid w:val="003C2822"/>
    <w:rsid w:val="003C5C0F"/>
    <w:rsid w:val="003C71A2"/>
    <w:rsid w:val="003E6A1B"/>
    <w:rsid w:val="00407BA2"/>
    <w:rsid w:val="00407F11"/>
    <w:rsid w:val="0041262D"/>
    <w:rsid w:val="004140E3"/>
    <w:rsid w:val="0043258A"/>
    <w:rsid w:val="00434FEA"/>
    <w:rsid w:val="00444DEC"/>
    <w:rsid w:val="00452CA0"/>
    <w:rsid w:val="004848C7"/>
    <w:rsid w:val="00493F85"/>
    <w:rsid w:val="00495642"/>
    <w:rsid w:val="004A3938"/>
    <w:rsid w:val="004A4CD5"/>
    <w:rsid w:val="004C77BE"/>
    <w:rsid w:val="004D0E2F"/>
    <w:rsid w:val="004E1BA2"/>
    <w:rsid w:val="00500A62"/>
    <w:rsid w:val="00504FE1"/>
    <w:rsid w:val="00530AFA"/>
    <w:rsid w:val="00533EBF"/>
    <w:rsid w:val="005404CE"/>
    <w:rsid w:val="00544793"/>
    <w:rsid w:val="005466E3"/>
    <w:rsid w:val="00573BE8"/>
    <w:rsid w:val="00587BD2"/>
    <w:rsid w:val="00593473"/>
    <w:rsid w:val="005A6638"/>
    <w:rsid w:val="005B3CF6"/>
    <w:rsid w:val="005B7719"/>
    <w:rsid w:val="005E0F45"/>
    <w:rsid w:val="005E3446"/>
    <w:rsid w:val="00601250"/>
    <w:rsid w:val="00601587"/>
    <w:rsid w:val="00603B6E"/>
    <w:rsid w:val="006078E2"/>
    <w:rsid w:val="006159C3"/>
    <w:rsid w:val="00624B8B"/>
    <w:rsid w:val="00645E9E"/>
    <w:rsid w:val="00647BD7"/>
    <w:rsid w:val="00656A02"/>
    <w:rsid w:val="006631E4"/>
    <w:rsid w:val="006645FE"/>
    <w:rsid w:val="00671195"/>
    <w:rsid w:val="0067248A"/>
    <w:rsid w:val="0068203A"/>
    <w:rsid w:val="00683320"/>
    <w:rsid w:val="006A4FE2"/>
    <w:rsid w:val="006B5FCF"/>
    <w:rsid w:val="006B75D8"/>
    <w:rsid w:val="006C0DE7"/>
    <w:rsid w:val="006C755F"/>
    <w:rsid w:val="006D0C7B"/>
    <w:rsid w:val="006D771B"/>
    <w:rsid w:val="007041F9"/>
    <w:rsid w:val="00705F66"/>
    <w:rsid w:val="007116F4"/>
    <w:rsid w:val="00711B08"/>
    <w:rsid w:val="0071390C"/>
    <w:rsid w:val="007240B8"/>
    <w:rsid w:val="00731B99"/>
    <w:rsid w:val="0073330A"/>
    <w:rsid w:val="00744590"/>
    <w:rsid w:val="00747FEB"/>
    <w:rsid w:val="007607C9"/>
    <w:rsid w:val="00763DC7"/>
    <w:rsid w:val="0076499F"/>
    <w:rsid w:val="00781993"/>
    <w:rsid w:val="00781F1F"/>
    <w:rsid w:val="007A1475"/>
    <w:rsid w:val="007B2BB4"/>
    <w:rsid w:val="007C0468"/>
    <w:rsid w:val="007C468E"/>
    <w:rsid w:val="007C7939"/>
    <w:rsid w:val="007D3221"/>
    <w:rsid w:val="007D7A53"/>
    <w:rsid w:val="007E34A6"/>
    <w:rsid w:val="007F56A0"/>
    <w:rsid w:val="007F68DE"/>
    <w:rsid w:val="007F7334"/>
    <w:rsid w:val="00800C55"/>
    <w:rsid w:val="00805111"/>
    <w:rsid w:val="00831DFC"/>
    <w:rsid w:val="00843255"/>
    <w:rsid w:val="0085058A"/>
    <w:rsid w:val="008557FF"/>
    <w:rsid w:val="0085615D"/>
    <w:rsid w:val="00861887"/>
    <w:rsid w:val="0086627D"/>
    <w:rsid w:val="008721E4"/>
    <w:rsid w:val="008931B2"/>
    <w:rsid w:val="008A27F4"/>
    <w:rsid w:val="008B0701"/>
    <w:rsid w:val="008E484A"/>
    <w:rsid w:val="008E4FE0"/>
    <w:rsid w:val="008F0A29"/>
    <w:rsid w:val="00903B5E"/>
    <w:rsid w:val="00926E1A"/>
    <w:rsid w:val="00931333"/>
    <w:rsid w:val="009368F1"/>
    <w:rsid w:val="0094285E"/>
    <w:rsid w:val="00943F91"/>
    <w:rsid w:val="009525F6"/>
    <w:rsid w:val="009807CB"/>
    <w:rsid w:val="00992E49"/>
    <w:rsid w:val="009A6014"/>
    <w:rsid w:val="009B1D23"/>
    <w:rsid w:val="009B748A"/>
    <w:rsid w:val="009D1BAD"/>
    <w:rsid w:val="009F0C1C"/>
    <w:rsid w:val="009F546C"/>
    <w:rsid w:val="009F5656"/>
    <w:rsid w:val="00A04081"/>
    <w:rsid w:val="00A0589C"/>
    <w:rsid w:val="00A14BFC"/>
    <w:rsid w:val="00A16558"/>
    <w:rsid w:val="00A22F0A"/>
    <w:rsid w:val="00A24059"/>
    <w:rsid w:val="00A24D37"/>
    <w:rsid w:val="00A2516D"/>
    <w:rsid w:val="00A26AF7"/>
    <w:rsid w:val="00A36A08"/>
    <w:rsid w:val="00A379F6"/>
    <w:rsid w:val="00A37BAA"/>
    <w:rsid w:val="00A56584"/>
    <w:rsid w:val="00A57388"/>
    <w:rsid w:val="00A65149"/>
    <w:rsid w:val="00A73743"/>
    <w:rsid w:val="00A759F5"/>
    <w:rsid w:val="00A76D02"/>
    <w:rsid w:val="00A773EC"/>
    <w:rsid w:val="00A842C8"/>
    <w:rsid w:val="00A91FE3"/>
    <w:rsid w:val="00A94B05"/>
    <w:rsid w:val="00A94C3C"/>
    <w:rsid w:val="00AA1BED"/>
    <w:rsid w:val="00AB38CA"/>
    <w:rsid w:val="00AB5879"/>
    <w:rsid w:val="00AC2EAC"/>
    <w:rsid w:val="00AC7560"/>
    <w:rsid w:val="00AD59E8"/>
    <w:rsid w:val="00AD669C"/>
    <w:rsid w:val="00AE2706"/>
    <w:rsid w:val="00AE496E"/>
    <w:rsid w:val="00AE7C97"/>
    <w:rsid w:val="00AF70B8"/>
    <w:rsid w:val="00B127D2"/>
    <w:rsid w:val="00B23924"/>
    <w:rsid w:val="00B24A64"/>
    <w:rsid w:val="00B25773"/>
    <w:rsid w:val="00B30C22"/>
    <w:rsid w:val="00B351AA"/>
    <w:rsid w:val="00B40111"/>
    <w:rsid w:val="00B42F14"/>
    <w:rsid w:val="00B47B7F"/>
    <w:rsid w:val="00B63AB8"/>
    <w:rsid w:val="00B66674"/>
    <w:rsid w:val="00B66D1D"/>
    <w:rsid w:val="00B82161"/>
    <w:rsid w:val="00B86A3B"/>
    <w:rsid w:val="00B93216"/>
    <w:rsid w:val="00B975E4"/>
    <w:rsid w:val="00B97834"/>
    <w:rsid w:val="00BB2303"/>
    <w:rsid w:val="00BC38E7"/>
    <w:rsid w:val="00BE698A"/>
    <w:rsid w:val="00BF62EC"/>
    <w:rsid w:val="00C122A3"/>
    <w:rsid w:val="00C122BA"/>
    <w:rsid w:val="00C1353C"/>
    <w:rsid w:val="00C1545B"/>
    <w:rsid w:val="00C345E5"/>
    <w:rsid w:val="00C46512"/>
    <w:rsid w:val="00C5447D"/>
    <w:rsid w:val="00C55713"/>
    <w:rsid w:val="00C572AA"/>
    <w:rsid w:val="00C83DF4"/>
    <w:rsid w:val="00C87E9F"/>
    <w:rsid w:val="00CC4ED8"/>
    <w:rsid w:val="00CD0BA4"/>
    <w:rsid w:val="00CD3594"/>
    <w:rsid w:val="00CD4002"/>
    <w:rsid w:val="00CD7766"/>
    <w:rsid w:val="00CE0C27"/>
    <w:rsid w:val="00CE0DDE"/>
    <w:rsid w:val="00CE2765"/>
    <w:rsid w:val="00CE3540"/>
    <w:rsid w:val="00CF1979"/>
    <w:rsid w:val="00CF1A88"/>
    <w:rsid w:val="00CF29D0"/>
    <w:rsid w:val="00D073D2"/>
    <w:rsid w:val="00D22A7B"/>
    <w:rsid w:val="00D346C8"/>
    <w:rsid w:val="00D52426"/>
    <w:rsid w:val="00D54435"/>
    <w:rsid w:val="00D602B9"/>
    <w:rsid w:val="00D61A94"/>
    <w:rsid w:val="00D9187F"/>
    <w:rsid w:val="00DA2AD7"/>
    <w:rsid w:val="00DB5909"/>
    <w:rsid w:val="00DD3EEB"/>
    <w:rsid w:val="00DD6C10"/>
    <w:rsid w:val="00DD741D"/>
    <w:rsid w:val="00DE4011"/>
    <w:rsid w:val="00DE69BA"/>
    <w:rsid w:val="00DE7727"/>
    <w:rsid w:val="00DF1B7D"/>
    <w:rsid w:val="00DF2016"/>
    <w:rsid w:val="00E1259A"/>
    <w:rsid w:val="00E14C40"/>
    <w:rsid w:val="00E1699A"/>
    <w:rsid w:val="00E26903"/>
    <w:rsid w:val="00E269BC"/>
    <w:rsid w:val="00E4123A"/>
    <w:rsid w:val="00E527DE"/>
    <w:rsid w:val="00E52FCE"/>
    <w:rsid w:val="00E64B6F"/>
    <w:rsid w:val="00E838EB"/>
    <w:rsid w:val="00E92BCC"/>
    <w:rsid w:val="00E93F84"/>
    <w:rsid w:val="00EA5341"/>
    <w:rsid w:val="00EE5741"/>
    <w:rsid w:val="00F012A3"/>
    <w:rsid w:val="00F11F67"/>
    <w:rsid w:val="00F13AA2"/>
    <w:rsid w:val="00F16296"/>
    <w:rsid w:val="00F33FF3"/>
    <w:rsid w:val="00F42535"/>
    <w:rsid w:val="00F563E2"/>
    <w:rsid w:val="00F66B0A"/>
    <w:rsid w:val="00F70865"/>
    <w:rsid w:val="00F9333B"/>
    <w:rsid w:val="00FA24F3"/>
    <w:rsid w:val="00FA2870"/>
    <w:rsid w:val="00FA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97B48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2161"/>
    <w:pPr>
      <w:spacing w:before="120" w:after="120"/>
      <w:jc w:val="both"/>
    </w:pPr>
    <w:rPr>
      <w:rFonts w:eastAsia="Batang"/>
      <w:kern w:val="2"/>
      <w:sz w:val="22"/>
      <w:szCs w:val="22"/>
      <w:lang w:eastAsia="ko-KR"/>
    </w:rPr>
  </w:style>
  <w:style w:type="paragraph" w:styleId="Heading1">
    <w:name w:val="heading 1"/>
    <w:basedOn w:val="Normal"/>
    <w:next w:val="Normal"/>
    <w:qFormat/>
    <w:rsid w:val="002E292E"/>
    <w:pPr>
      <w:keepNext/>
      <w:widowControl w:val="0"/>
      <w:numPr>
        <w:numId w:val="5"/>
      </w:numPr>
      <w:spacing w:before="240" w:after="240"/>
      <w:jc w:val="center"/>
      <w:outlineLvl w:val="0"/>
    </w:pPr>
    <w:rPr>
      <w:rFonts w:cs="Arial"/>
      <w:b/>
      <w:bCs/>
      <w:snapToGrid w:val="0"/>
      <w:kern w:val="32"/>
      <w:sz w:val="24"/>
      <w:szCs w:val="32"/>
    </w:rPr>
  </w:style>
  <w:style w:type="paragraph" w:styleId="Heading2">
    <w:name w:val="heading 2"/>
    <w:basedOn w:val="Normal"/>
    <w:next w:val="Normal"/>
    <w:qFormat/>
    <w:rsid w:val="002E292E"/>
    <w:pPr>
      <w:keepNext/>
      <w:widowControl w:val="0"/>
      <w:numPr>
        <w:ilvl w:val="1"/>
        <w:numId w:val="5"/>
      </w:numPr>
      <w:spacing w:before="240" w:after="240"/>
      <w:outlineLvl w:val="1"/>
    </w:pPr>
    <w:rPr>
      <w:rFonts w:cs="Arial"/>
      <w:b/>
      <w:bCs/>
      <w:iCs/>
      <w:snapToGrid w:val="0"/>
      <w:sz w:val="24"/>
      <w:szCs w:val="28"/>
    </w:rPr>
  </w:style>
  <w:style w:type="paragraph" w:styleId="Heading3">
    <w:name w:val="heading 3"/>
    <w:basedOn w:val="Normal"/>
    <w:next w:val="Normal"/>
    <w:qFormat/>
    <w:rsid w:val="006B5FCF"/>
    <w:pPr>
      <w:keepNext/>
      <w:widowControl w:val="0"/>
      <w:numPr>
        <w:ilvl w:val="2"/>
        <w:numId w:val="5"/>
      </w:numPr>
      <w:spacing w:before="240" w:after="240"/>
      <w:outlineLvl w:val="2"/>
    </w:pPr>
    <w:rPr>
      <w:rFonts w:cs="Arial"/>
      <w:b/>
      <w:bCs/>
      <w:snapToGrid w:val="0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Heading">
    <w:name w:val="Default Heading"/>
    <w:basedOn w:val="Heading1"/>
    <w:qFormat/>
    <w:rsid w:val="0067248A"/>
    <w:pPr>
      <w:numPr>
        <w:numId w:val="0"/>
      </w:numPr>
    </w:pPr>
  </w:style>
  <w:style w:type="paragraph" w:styleId="Title">
    <w:name w:val="Title"/>
    <w:basedOn w:val="Normal"/>
    <w:qFormat/>
    <w:rsid w:val="007C7939"/>
    <w:pPr>
      <w:snapToGrid w:val="0"/>
      <w:jc w:val="center"/>
    </w:pPr>
    <w:rPr>
      <w:b/>
      <w:sz w:val="28"/>
      <w:szCs w:val="28"/>
    </w:rPr>
  </w:style>
  <w:style w:type="paragraph" w:styleId="ListNumber">
    <w:name w:val="List Number"/>
    <w:basedOn w:val="Normal"/>
    <w:pPr>
      <w:widowControl w:val="0"/>
      <w:numPr>
        <w:numId w:val="1"/>
      </w:numPr>
    </w:pPr>
    <w:rPr>
      <w:snapToGrid w:val="0"/>
    </w:rPr>
  </w:style>
  <w:style w:type="paragraph" w:styleId="Caption">
    <w:name w:val="caption"/>
    <w:basedOn w:val="Normal"/>
    <w:next w:val="Normal"/>
    <w:qFormat/>
    <w:rsid w:val="00AA1BED"/>
    <w:pPr>
      <w:keepNext/>
      <w:spacing w:after="480"/>
      <w:jc w:val="center"/>
    </w:pPr>
    <w:rPr>
      <w:b/>
      <w:noProof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Bullet2">
    <w:name w:val="List Bullet 2"/>
    <w:basedOn w:val="Normal"/>
    <w:autoRedefine/>
    <w:pPr>
      <w:widowControl w:val="0"/>
      <w:numPr>
        <w:numId w:val="2"/>
      </w:numPr>
      <w:wordWrap w:val="0"/>
      <w:spacing w:line="280" w:lineRule="exact"/>
    </w:pPr>
    <w:rPr>
      <w:szCs w:val="24"/>
    </w:rPr>
  </w:style>
  <w:style w:type="paragraph" w:styleId="FootnoteText">
    <w:name w:val="footnote text"/>
    <w:basedOn w:val="Normal"/>
    <w:semiHidden/>
    <w:rsid w:val="00671195"/>
    <w:pPr>
      <w:widowControl w:val="0"/>
      <w:wordWrap w:val="0"/>
      <w:spacing w:line="280" w:lineRule="exact"/>
    </w:pPr>
    <w:rPr>
      <w:sz w:val="20"/>
    </w:rPr>
  </w:style>
  <w:style w:type="character" w:styleId="FootnoteReference">
    <w:name w:val="footnote reference"/>
    <w:semiHidden/>
    <w:rPr>
      <w:vertAlign w:val="superscript"/>
    </w:rPr>
  </w:style>
  <w:style w:type="paragraph" w:customStyle="1" w:styleId="Abstract">
    <w:name w:val="Abstract"/>
    <w:basedOn w:val="Normal"/>
    <w:pPr>
      <w:spacing w:line="240" w:lineRule="exact"/>
      <w:ind w:left="720" w:right="720"/>
    </w:pPr>
    <w:rPr>
      <w:sz w:val="20"/>
    </w:rPr>
  </w:style>
  <w:style w:type="numbering" w:customStyle="1" w:styleId="CurrentList1">
    <w:name w:val="Current List1"/>
    <w:uiPriority w:val="99"/>
    <w:rsid w:val="0067248A"/>
    <w:pPr>
      <w:numPr>
        <w:numId w:val="6"/>
      </w:numPr>
    </w:pPr>
  </w:style>
  <w:style w:type="character" w:styleId="Hyperlink">
    <w:name w:val="Hyperlink"/>
    <w:rPr>
      <w:color w:val="0000FF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 w:line="280" w:lineRule="exact"/>
    </w:pPr>
    <w:rPr>
      <w:rFonts w:ascii="Batang" w:hAnsi="Batang"/>
      <w:color w:val="000000"/>
      <w:szCs w:val="24"/>
    </w:rPr>
  </w:style>
  <w:style w:type="paragraph" w:customStyle="1" w:styleId="Default">
    <w:name w:val="Default"/>
    <w:rsid w:val="003C282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A379F6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79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9F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C1353C"/>
    <w:rPr>
      <w:sz w:val="24"/>
    </w:rPr>
  </w:style>
  <w:style w:type="paragraph" w:styleId="ListParagraph">
    <w:name w:val="List Paragraph"/>
    <w:basedOn w:val="Normal"/>
    <w:uiPriority w:val="72"/>
    <w:rsid w:val="00A56584"/>
    <w:pPr>
      <w:ind w:left="720"/>
      <w:contextualSpacing/>
    </w:pPr>
  </w:style>
  <w:style w:type="numbering" w:customStyle="1" w:styleId="CurrentList2">
    <w:name w:val="Current List2"/>
    <w:uiPriority w:val="99"/>
    <w:rsid w:val="002E292E"/>
    <w:pPr>
      <w:numPr>
        <w:numId w:val="7"/>
      </w:numPr>
    </w:pPr>
  </w:style>
  <w:style w:type="character" w:styleId="FollowedHyperlink">
    <w:name w:val="FollowedHyperlink"/>
    <w:basedOn w:val="DefaultParagraphFont"/>
    <w:uiPriority w:val="99"/>
    <w:semiHidden/>
    <w:unhideWhenUsed/>
    <w:rsid w:val="00B30C22"/>
    <w:rPr>
      <w:color w:val="800080" w:themeColor="followedHyperlink"/>
      <w:u w:val="single"/>
    </w:rPr>
  </w:style>
  <w:style w:type="paragraph" w:styleId="Revision">
    <w:name w:val="Revision"/>
    <w:hidden/>
    <w:uiPriority w:val="71"/>
    <w:semiHidden/>
    <w:rsid w:val="00926E1A"/>
    <w:rPr>
      <w:sz w:val="24"/>
    </w:rPr>
  </w:style>
  <w:style w:type="paragraph" w:customStyle="1" w:styleId="References">
    <w:name w:val="References"/>
    <w:qFormat/>
    <w:rsid w:val="008E4FE0"/>
    <w:pPr>
      <w:numPr>
        <w:numId w:val="4"/>
      </w:numPr>
      <w:spacing w:after="120"/>
      <w:ind w:left="360"/>
    </w:pPr>
    <w:rPr>
      <w:rFonts w:eastAsia="Batang"/>
      <w:kern w:val="2"/>
      <w:sz w:val="22"/>
      <w:szCs w:val="24"/>
      <w:lang w:eastAsia="ko-K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7939"/>
    <w:pPr>
      <w:snapToGrid w:val="0"/>
      <w:jc w:val="center"/>
    </w:pPr>
    <w:rPr>
      <w:b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C7939"/>
    <w:rPr>
      <w:b/>
      <w:sz w:val="24"/>
      <w:szCs w:val="24"/>
    </w:rPr>
  </w:style>
  <w:style w:type="table" w:styleId="TableGrid">
    <w:name w:val="Table Grid"/>
    <w:basedOn w:val="TableNormal"/>
    <w:uiPriority w:val="39"/>
    <w:rsid w:val="006B5FCF"/>
    <w:rPr>
      <w:rFonts w:asciiTheme="minorHAnsi" w:eastAsiaTheme="minorHAnsi" w:hAnsiTheme="minorHAnsi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quation">
    <w:name w:val="Equation"/>
    <w:basedOn w:val="Normal"/>
    <w:qFormat/>
    <w:rsid w:val="006B5FCF"/>
    <w:pPr>
      <w:spacing w:before="60" w:after="60"/>
      <w:jc w:val="center"/>
    </w:pPr>
    <w:rPr>
      <w:rFonts w:eastAsiaTheme="minorHAnsi" w:cstheme="minorBidi"/>
      <w:kern w:val="0"/>
      <w:szCs w:val="24"/>
      <w:lang w:eastAsia="en-US"/>
    </w:rPr>
  </w:style>
  <w:style w:type="table" w:styleId="PlainTable3">
    <w:name w:val="Plain Table 3"/>
    <w:basedOn w:val="TableNormal"/>
    <w:uiPriority w:val="43"/>
    <w:rsid w:val="00016528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831DFC"/>
    <w:pPr>
      <w:spacing w:before="480" w:after="480"/>
    </w:pPr>
    <w:rPr>
      <w:sz w:val="2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4">
    <w:name w:val="Plain Table 4"/>
    <w:basedOn w:val="TableNormal"/>
    <w:uiPriority w:val="44"/>
    <w:rsid w:val="0001652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016528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Table">
    <w:name w:val="Table"/>
    <w:basedOn w:val="Normal"/>
    <w:qFormat/>
    <w:rsid w:val="00831DFC"/>
    <w:pPr>
      <w:spacing w:before="0" w:after="0"/>
    </w:pPr>
    <w:rPr>
      <w:bCs/>
    </w:rPr>
  </w:style>
  <w:style w:type="paragraph" w:customStyle="1" w:styleId="TableCaption">
    <w:name w:val="Table Caption"/>
    <w:basedOn w:val="Caption"/>
    <w:qFormat/>
    <w:rsid w:val="00AA1BED"/>
    <w:pPr>
      <w:spacing w:before="480"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50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7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4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07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461321C1F54446BFD4E987FDA88BEF" ma:contentTypeVersion="18" ma:contentTypeDescription="Create a new document." ma:contentTypeScope="" ma:versionID="ff873efa4c4b3fcc4b19014a6222f17e">
  <xsd:schema xmlns:xsd="http://www.w3.org/2001/XMLSchema" xmlns:xs="http://www.w3.org/2001/XMLSchema" xmlns:p="http://schemas.microsoft.com/office/2006/metadata/properties" xmlns:ns2="849846e1-bda1-47e0-aa50-8d0330532529" xmlns:ns3="c0bc0778-b2ef-4fff-b38e-f356b7192932" targetNamespace="http://schemas.microsoft.com/office/2006/metadata/properties" ma:root="true" ma:fieldsID="0b38fb20a0276332ca2778b81ec394e2" ns2:_="" ns3:_="">
    <xsd:import namespace="849846e1-bda1-47e0-aa50-8d0330532529"/>
    <xsd:import namespace="c0bc0778-b2ef-4fff-b38e-f356b7192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Preview" minOccurs="0"/>
                <xsd:element ref="ns2:preview0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9846e1-bda1-47e0-aa50-8d03305325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Preview" ma:index="21" nillable="true" ma:displayName="Preview" ma:format="Thumbnail" ma:internalName="Preview">
      <xsd:simpleType>
        <xsd:restriction base="dms:Unknown"/>
      </xsd:simpleType>
    </xsd:element>
    <xsd:element name="preview0" ma:index="22" nillable="true" ma:displayName="preview" ma:format="Thumbnail" ma:internalName="preview0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da81e856-da4e-4d70-b14e-1ab195ccf8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c0778-b2ef-4fff-b38e-f356b7192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d30b94ec-b28d-4500-a045-927c3f65acdd}" ma:internalName="TaxCatchAll" ma:showField="CatchAllData" ma:web="c0bc0778-b2ef-4fff-b38e-f356b71929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AA66ED-A864-49E6-9AF0-5D5E7F5FF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9846e1-bda1-47e0-aa50-8d0330532529"/>
    <ds:schemaRef ds:uri="c0bc0778-b2ef-4fff-b38e-f356b7192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DEFB55-D070-874A-80E9-D1A7FC3CA90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8AE9806-4D28-4103-81EF-4438DC73FD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ars-abstract-template.dotx</Template>
  <TotalTime>0</TotalTime>
  <Pages>1</Pages>
  <Words>105</Words>
  <Characters>539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M&amp;C 2021 Paper Template</vt:lpstr>
      <vt:lpstr>NURETH12 Paper Template</vt:lpstr>
    </vt:vector>
  </TitlesOfParts>
  <Manager/>
  <Company>MCD</Company>
  <LinksUpToDate>false</LinksUpToDate>
  <CharactersWithSpaces>643</CharactersWithSpaces>
  <SharedDoc>false</SharedDoc>
  <HyperlinkBase/>
  <HLinks>
    <vt:vector size="6" baseType="variant">
      <vt:variant>
        <vt:i4>2359338</vt:i4>
      </vt:variant>
      <vt:variant>
        <vt:i4>6298</vt:i4>
      </vt:variant>
      <vt:variant>
        <vt:i4>1026</vt:i4>
      </vt:variant>
      <vt:variant>
        <vt:i4>1</vt:i4>
      </vt:variant>
      <vt:variant>
        <vt:lpwstr>flow_regimes-48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M&amp;C 2021 Paper Template</dc:title>
  <dc:subject/>
  <dc:creator>Microsoft Office User</dc:creator>
  <cp:keywords/>
  <dc:description/>
  <cp:lastModifiedBy>Mihai Aurelian Diaconeasa</cp:lastModifiedBy>
  <cp:revision>2</cp:revision>
  <cp:lastPrinted>2020-04-15T14:08:00Z</cp:lastPrinted>
  <dcterms:created xsi:type="dcterms:W3CDTF">2023-04-15T14:43:00Z</dcterms:created>
  <dcterms:modified xsi:type="dcterms:W3CDTF">2023-04-15T14:43:00Z</dcterms:modified>
  <cp:category/>
</cp:coreProperties>
</file>